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50327" w14:textId="77777777" w:rsidR="00176192" w:rsidRDefault="00176192" w:rsidP="00D62F99">
      <w:pPr>
        <w:pStyle w:val="Listenabsatz"/>
        <w:numPr>
          <w:ilvl w:val="0"/>
          <w:numId w:val="1"/>
        </w:numPr>
        <w:spacing w:before="360" w:after="120" w:line="276" w:lineRule="auto"/>
        <w:ind w:left="284" w:hanging="284"/>
        <w:rPr>
          <w:rFonts w:ascii="Arial" w:hAnsi="Arial"/>
          <w:b/>
          <w:color w:val="2F5496" w:themeColor="accent5" w:themeShade="BF"/>
          <w:sz w:val="24"/>
          <w:szCs w:val="24"/>
        </w:rPr>
      </w:pPr>
      <w:r>
        <w:rPr>
          <w:rFonts w:ascii="Arial" w:hAnsi="Arial"/>
          <w:b/>
          <w:color w:val="2F5496" w:themeColor="accent5" w:themeShade="BF"/>
          <w:sz w:val="24"/>
          <w:szCs w:val="24"/>
        </w:rPr>
        <w:t>Persönliche Angaben</w:t>
      </w:r>
    </w:p>
    <w:p w14:paraId="7676BDEA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Vor- und Nachname:</w:t>
      </w:r>
      <w:r w:rsidR="00A82CCD">
        <w:rPr>
          <w:rFonts w:ascii="Arial" w:hAnsi="Arial"/>
          <w:sz w:val="22"/>
          <w:szCs w:val="22"/>
        </w:rPr>
        <w:t xml:space="preserve"> </w:t>
      </w:r>
    </w:p>
    <w:p w14:paraId="4460B68A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Geburtsdatum:</w:t>
      </w:r>
      <w:r w:rsidR="00A82CCD">
        <w:rPr>
          <w:rFonts w:ascii="Arial" w:hAnsi="Arial"/>
          <w:sz w:val="22"/>
          <w:szCs w:val="22"/>
        </w:rPr>
        <w:t xml:space="preserve"> </w:t>
      </w:r>
    </w:p>
    <w:p w14:paraId="4D47A1C6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Mitgliedsnummer:</w:t>
      </w:r>
      <w:r w:rsidR="00A82CCD">
        <w:rPr>
          <w:rFonts w:ascii="Arial" w:hAnsi="Arial"/>
          <w:sz w:val="22"/>
          <w:szCs w:val="22"/>
        </w:rPr>
        <w:t xml:space="preserve"> </w:t>
      </w:r>
    </w:p>
    <w:p w14:paraId="50161A5F" w14:textId="5B635466" w:rsidR="00F33DD9" w:rsidRDefault="003132A8" w:rsidP="00176192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Gerne bitte </w:t>
      </w:r>
      <w:r w:rsidR="00F33DD9">
        <w:rPr>
          <w:rFonts w:ascii="Arial" w:hAnsi="Arial"/>
          <w:sz w:val="22"/>
          <w:szCs w:val="22"/>
        </w:rPr>
        <w:t>auch ein digitales Foto anfügen!</w:t>
      </w:r>
    </w:p>
    <w:p w14:paraId="7AFE887F" w14:textId="77777777" w:rsidR="00176192" w:rsidRPr="00176192" w:rsidRDefault="00176192" w:rsidP="00D62F99">
      <w:pPr>
        <w:pStyle w:val="Listenabsatz"/>
        <w:numPr>
          <w:ilvl w:val="0"/>
          <w:numId w:val="1"/>
        </w:numPr>
        <w:spacing w:before="360" w:after="120" w:line="276" w:lineRule="auto"/>
        <w:ind w:left="284" w:hanging="284"/>
        <w:rPr>
          <w:rFonts w:ascii="Arial" w:hAnsi="Arial"/>
          <w:b/>
          <w:color w:val="2F5496" w:themeColor="accent5" w:themeShade="BF"/>
          <w:sz w:val="24"/>
          <w:szCs w:val="24"/>
        </w:rPr>
      </w:pPr>
      <w:r w:rsidRPr="00176192">
        <w:rPr>
          <w:rFonts w:ascii="Arial" w:hAnsi="Arial"/>
          <w:b/>
          <w:color w:val="2F5496" w:themeColor="accent5" w:themeShade="BF"/>
          <w:sz w:val="24"/>
          <w:szCs w:val="24"/>
        </w:rPr>
        <w:t>Kurzvorstellung</w:t>
      </w:r>
    </w:p>
    <w:p w14:paraId="11C7761D" w14:textId="77777777" w:rsidR="00A82CCD" w:rsidRPr="00A82CCD" w:rsidRDefault="00A82CCD" w:rsidP="00A82CCD">
      <w:pPr>
        <w:spacing w:after="120" w:line="276" w:lineRule="auto"/>
        <w:rPr>
          <w:rFonts w:ascii="Arial" w:hAnsi="Arial"/>
          <w:sz w:val="22"/>
          <w:szCs w:val="22"/>
        </w:rPr>
      </w:pPr>
      <w:r w:rsidRPr="00A82CCD">
        <w:rPr>
          <w:rFonts w:ascii="Arial" w:hAnsi="Arial"/>
          <w:sz w:val="22"/>
          <w:szCs w:val="22"/>
        </w:rPr>
        <w:t xml:space="preserve">Qualifikationen: </w:t>
      </w:r>
    </w:p>
    <w:p w14:paraId="2C0AE152" w14:textId="77777777" w:rsidR="00A82CCD" w:rsidRPr="00A82CCD" w:rsidRDefault="00A82CCD" w:rsidP="00A82CCD">
      <w:pPr>
        <w:spacing w:after="120" w:line="276" w:lineRule="auto"/>
        <w:rPr>
          <w:rFonts w:ascii="Arial" w:hAnsi="Arial"/>
          <w:sz w:val="22"/>
          <w:szCs w:val="22"/>
        </w:rPr>
      </w:pPr>
      <w:r w:rsidRPr="00A82CCD">
        <w:rPr>
          <w:rFonts w:ascii="Arial" w:hAnsi="Arial"/>
          <w:sz w:val="22"/>
          <w:szCs w:val="22"/>
        </w:rPr>
        <w:t xml:space="preserve">Berufliche Tätigkeit/Institution: </w:t>
      </w:r>
    </w:p>
    <w:p w14:paraId="3872D5C4" w14:textId="70181EED" w:rsidR="00176192" w:rsidRPr="00176192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Warum und in welchem Bereich ich mich im </w:t>
      </w:r>
      <w:r w:rsidR="00E01EF9">
        <w:rPr>
          <w:rFonts w:ascii="Arial" w:hAnsi="Arial"/>
          <w:sz w:val="22"/>
          <w:szCs w:val="22"/>
        </w:rPr>
        <w:t>Landesv</w:t>
      </w:r>
      <w:r>
        <w:rPr>
          <w:rFonts w:ascii="Arial" w:hAnsi="Arial"/>
          <w:sz w:val="22"/>
          <w:szCs w:val="22"/>
        </w:rPr>
        <w:t>orstand engagieren möchte:</w:t>
      </w:r>
    </w:p>
    <w:p w14:paraId="287F84EA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3F1ACE23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0262F959" w14:textId="77777777" w:rsidR="00EA7339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2A047CA3" w14:textId="77777777" w:rsidR="00EA7339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092E40A1" w14:textId="77777777" w:rsidR="00EA7339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4E720893" w14:textId="77777777" w:rsidR="00EA7339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07BFD010" w14:textId="77777777" w:rsidR="00EA7339" w:rsidRDefault="00EA733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649DB56D" w14:textId="77777777" w:rsidR="00176192" w:rsidRPr="00176192" w:rsidRDefault="00176192" w:rsidP="00D62F99">
      <w:pPr>
        <w:pStyle w:val="Listenabsatz"/>
        <w:numPr>
          <w:ilvl w:val="0"/>
          <w:numId w:val="1"/>
        </w:numPr>
        <w:spacing w:before="360" w:after="120" w:line="276" w:lineRule="auto"/>
        <w:ind w:left="284" w:hanging="284"/>
        <w:rPr>
          <w:rFonts w:ascii="Arial" w:hAnsi="Arial"/>
          <w:b/>
          <w:color w:val="2F5496" w:themeColor="accent5" w:themeShade="BF"/>
          <w:sz w:val="24"/>
          <w:szCs w:val="24"/>
        </w:rPr>
      </w:pPr>
      <w:r w:rsidRPr="00176192">
        <w:rPr>
          <w:rFonts w:ascii="Arial" w:hAnsi="Arial"/>
          <w:b/>
          <w:color w:val="2F5496" w:themeColor="accent5" w:themeShade="BF"/>
          <w:sz w:val="24"/>
          <w:szCs w:val="24"/>
        </w:rPr>
        <w:t>Einverständniserklärung</w:t>
      </w:r>
    </w:p>
    <w:p w14:paraId="1145F89B" w14:textId="380B0BAB" w:rsidR="00176192" w:rsidRPr="00176192" w:rsidRDefault="00176192" w:rsidP="00A82CCD">
      <w:pPr>
        <w:spacing w:after="120" w:line="276" w:lineRule="auto"/>
        <w:jc w:val="both"/>
        <w:rPr>
          <w:rFonts w:ascii="Arial" w:hAnsi="Arial"/>
          <w:sz w:val="22"/>
          <w:szCs w:val="22"/>
        </w:rPr>
      </w:pPr>
      <w:r w:rsidRPr="00176192">
        <w:rPr>
          <w:rFonts w:ascii="Arial" w:hAnsi="Arial"/>
          <w:sz w:val="22"/>
          <w:szCs w:val="22"/>
        </w:rPr>
        <w:t xml:space="preserve">Hiermit erkläre ich </w:t>
      </w:r>
      <w:r>
        <w:rPr>
          <w:rFonts w:ascii="Arial" w:hAnsi="Arial"/>
          <w:sz w:val="22"/>
          <w:szCs w:val="22"/>
        </w:rPr>
        <w:t>meine</w:t>
      </w:r>
      <w:r w:rsidRPr="00176192">
        <w:rPr>
          <w:rFonts w:ascii="Arial" w:hAnsi="Arial"/>
          <w:sz w:val="22"/>
          <w:szCs w:val="22"/>
        </w:rPr>
        <w:t xml:space="preserve"> Kandidatur zur </w:t>
      </w:r>
      <w:r>
        <w:rPr>
          <w:rFonts w:ascii="Arial" w:hAnsi="Arial"/>
          <w:sz w:val="22"/>
          <w:szCs w:val="22"/>
        </w:rPr>
        <w:t>W</w:t>
      </w:r>
      <w:r w:rsidRPr="00176192">
        <w:rPr>
          <w:rFonts w:ascii="Arial" w:hAnsi="Arial"/>
          <w:sz w:val="22"/>
          <w:szCs w:val="22"/>
        </w:rPr>
        <w:t xml:space="preserve">ahl </w:t>
      </w:r>
      <w:r>
        <w:rPr>
          <w:rFonts w:ascii="Arial" w:hAnsi="Arial"/>
          <w:sz w:val="22"/>
          <w:szCs w:val="22"/>
        </w:rPr>
        <w:t>des BLGS-</w:t>
      </w:r>
      <w:r w:rsidR="00E01EF9">
        <w:rPr>
          <w:rFonts w:ascii="Arial" w:hAnsi="Arial"/>
          <w:sz w:val="22"/>
          <w:szCs w:val="22"/>
        </w:rPr>
        <w:t>Landes</w:t>
      </w:r>
      <w:r>
        <w:rPr>
          <w:rFonts w:ascii="Arial" w:hAnsi="Arial"/>
          <w:sz w:val="22"/>
          <w:szCs w:val="22"/>
        </w:rPr>
        <w:t xml:space="preserve">vorstands </w:t>
      </w:r>
      <w:r w:rsidR="000D083E">
        <w:rPr>
          <w:rFonts w:ascii="Arial" w:hAnsi="Arial"/>
          <w:sz w:val="22"/>
          <w:szCs w:val="22"/>
        </w:rPr>
        <w:t>gemäß</w:t>
      </w:r>
      <w:r w:rsidRPr="00176192">
        <w:rPr>
          <w:rFonts w:ascii="Arial" w:hAnsi="Arial"/>
          <w:sz w:val="22"/>
          <w:szCs w:val="22"/>
        </w:rPr>
        <w:t xml:space="preserve"> Satzung </w:t>
      </w:r>
      <w:r w:rsidR="00A82CCD">
        <w:rPr>
          <w:rFonts w:ascii="Arial" w:hAnsi="Arial"/>
          <w:sz w:val="22"/>
          <w:szCs w:val="22"/>
        </w:rPr>
        <w:t>und</w:t>
      </w:r>
      <w:r w:rsidR="000D083E">
        <w:rPr>
          <w:rFonts w:ascii="Arial" w:hAnsi="Arial"/>
          <w:sz w:val="22"/>
          <w:szCs w:val="22"/>
        </w:rPr>
        <w:t xml:space="preserve"> </w:t>
      </w:r>
      <w:r w:rsidR="00A82CCD">
        <w:rPr>
          <w:rFonts w:ascii="Arial" w:hAnsi="Arial"/>
          <w:sz w:val="22"/>
          <w:szCs w:val="22"/>
        </w:rPr>
        <w:t>Wahlordnung in der jeweils gültigen Fassung</w:t>
      </w:r>
      <w:r w:rsidRPr="00176192">
        <w:rPr>
          <w:rFonts w:ascii="Arial" w:hAnsi="Arial"/>
          <w:sz w:val="22"/>
          <w:szCs w:val="22"/>
        </w:rPr>
        <w:t>.</w:t>
      </w:r>
    </w:p>
    <w:p w14:paraId="445F1C43" w14:textId="77777777" w:rsidR="00176192" w:rsidRDefault="00176192" w:rsidP="00176192">
      <w:pPr>
        <w:spacing w:after="120" w:line="276" w:lineRule="auto"/>
        <w:rPr>
          <w:rFonts w:ascii="Arial" w:hAnsi="Arial"/>
          <w:sz w:val="22"/>
          <w:szCs w:val="22"/>
        </w:rPr>
      </w:pPr>
      <w:r w:rsidRPr="00176192">
        <w:rPr>
          <w:rFonts w:ascii="Arial" w:hAnsi="Arial"/>
          <w:sz w:val="22"/>
          <w:szCs w:val="22"/>
        </w:rPr>
        <w:t>Ich ka</w:t>
      </w:r>
      <w:r w:rsidR="00A82CCD">
        <w:rPr>
          <w:rFonts w:ascii="Arial" w:hAnsi="Arial"/>
          <w:sz w:val="22"/>
          <w:szCs w:val="22"/>
        </w:rPr>
        <w:t>ndidiere für folgende Position</w:t>
      </w:r>
      <w:r w:rsidR="009631D8">
        <w:rPr>
          <w:rFonts w:ascii="Arial" w:hAnsi="Arial"/>
          <w:sz w:val="22"/>
          <w:szCs w:val="22"/>
        </w:rPr>
        <w:t xml:space="preserve"> (bitte ankreuzen)</w:t>
      </w:r>
      <w:r w:rsidRPr="00176192">
        <w:rPr>
          <w:rFonts w:ascii="Arial" w:hAnsi="Arial"/>
          <w:sz w:val="22"/>
          <w:szCs w:val="22"/>
        </w:rPr>
        <w:t>:</w:t>
      </w: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8975"/>
      </w:tblGrid>
      <w:tr w:rsidR="00E65E69" w14:paraId="76A65D5A" w14:textId="77777777" w:rsidTr="00D62F99"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0FCC1AE6" w14:textId="77777777" w:rsidR="00E65E69" w:rsidRDefault="00E65E69" w:rsidP="009631D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3093E4" w14:textId="77777777" w:rsidR="00E65E69" w:rsidRDefault="00E65E69" w:rsidP="009631D8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Vorsitz</w:t>
            </w:r>
          </w:p>
        </w:tc>
      </w:tr>
      <w:tr w:rsidR="00E65E69" w14:paraId="778EF714" w14:textId="77777777" w:rsidTr="00D62F99"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6758497E" w14:textId="77777777" w:rsidR="00E65E69" w:rsidRDefault="00E65E69" w:rsidP="009631D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085418" w14:textId="77777777" w:rsidR="00E65E69" w:rsidRDefault="00E65E69" w:rsidP="009631D8">
            <w:pPr>
              <w:rPr>
                <w:rFonts w:ascii="Arial" w:hAnsi="Arial"/>
                <w:sz w:val="22"/>
                <w:szCs w:val="22"/>
              </w:rPr>
            </w:pPr>
            <w:r w:rsidRPr="00176192">
              <w:rPr>
                <w:rFonts w:ascii="Arial" w:hAnsi="Arial"/>
                <w:sz w:val="22"/>
                <w:szCs w:val="22"/>
              </w:rPr>
              <w:t>stellvertretender Vorsitz</w:t>
            </w:r>
          </w:p>
        </w:tc>
      </w:tr>
      <w:tr w:rsidR="00E65E69" w14:paraId="5F8DD5AE" w14:textId="77777777" w:rsidTr="00D62F99">
        <w:tc>
          <w:tcPr>
            <w:tcW w:w="421" w:type="dxa"/>
            <w:tcBorders>
              <w:right w:val="single" w:sz="4" w:space="0" w:color="auto"/>
            </w:tcBorders>
            <w:vAlign w:val="center"/>
          </w:tcPr>
          <w:p w14:paraId="42A9BCB7" w14:textId="77777777" w:rsidR="00E65E69" w:rsidRDefault="00E65E69" w:rsidP="009631D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89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B99B77" w14:textId="77777777" w:rsidR="00E65E69" w:rsidRDefault="009631D8" w:rsidP="009631D8">
            <w:pPr>
              <w:rPr>
                <w:rFonts w:ascii="Arial" w:hAnsi="Arial"/>
                <w:sz w:val="22"/>
                <w:szCs w:val="22"/>
              </w:rPr>
            </w:pPr>
            <w:r w:rsidRPr="00176192">
              <w:rPr>
                <w:rFonts w:ascii="Arial" w:hAnsi="Arial"/>
                <w:sz w:val="22"/>
                <w:szCs w:val="22"/>
              </w:rPr>
              <w:t>Vorstandsmitglied</w:t>
            </w:r>
          </w:p>
        </w:tc>
      </w:tr>
    </w:tbl>
    <w:p w14:paraId="5F4B6FEA" w14:textId="77777777" w:rsidR="00E65E69" w:rsidRPr="00176192" w:rsidRDefault="00E65E69" w:rsidP="00176192">
      <w:pPr>
        <w:spacing w:after="120" w:line="276" w:lineRule="auto"/>
        <w:rPr>
          <w:rFonts w:ascii="Arial" w:hAnsi="Arial"/>
          <w:sz w:val="22"/>
          <w:szCs w:val="22"/>
        </w:rPr>
      </w:pPr>
    </w:p>
    <w:p w14:paraId="6C115FF0" w14:textId="77777777" w:rsidR="007852D9" w:rsidRPr="00176192" w:rsidRDefault="007852D9" w:rsidP="00176192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719A64A8" w14:textId="77777777" w:rsidR="00B16E51" w:rsidRPr="00B16E51" w:rsidRDefault="00B16E51" w:rsidP="00B16E51">
      <w:pPr>
        <w:jc w:val="both"/>
        <w:rPr>
          <w:rFonts w:ascii="Arial" w:hAnsi="Arial" w:cs="Arial"/>
          <w:sz w:val="22"/>
          <w:szCs w:val="22"/>
        </w:rPr>
      </w:pPr>
      <w:r w:rsidRPr="00B16E51">
        <w:rPr>
          <w:rFonts w:ascii="Arial" w:hAnsi="Arial" w:cs="Arial"/>
          <w:sz w:val="22"/>
          <w:szCs w:val="22"/>
        </w:rPr>
        <w:t>………………………………………</w:t>
      </w:r>
    </w:p>
    <w:p w14:paraId="4B148594" w14:textId="77777777" w:rsidR="00B16E51" w:rsidRDefault="00B16E51" w:rsidP="00B16E51">
      <w:pPr>
        <w:jc w:val="both"/>
        <w:rPr>
          <w:rFonts w:ascii="Arial" w:hAnsi="Arial" w:cs="Arial"/>
          <w:sz w:val="22"/>
          <w:szCs w:val="22"/>
        </w:rPr>
      </w:pPr>
      <w:r w:rsidRPr="00B16E51">
        <w:rPr>
          <w:rFonts w:ascii="Arial" w:hAnsi="Arial" w:cs="Arial"/>
          <w:sz w:val="22"/>
          <w:szCs w:val="22"/>
        </w:rPr>
        <w:t>Ort, Datum</w:t>
      </w:r>
    </w:p>
    <w:p w14:paraId="6D55650A" w14:textId="77777777" w:rsidR="00B16E51" w:rsidRDefault="00B16E51" w:rsidP="00B16E51">
      <w:pPr>
        <w:jc w:val="both"/>
        <w:rPr>
          <w:rFonts w:ascii="Arial" w:hAnsi="Arial" w:cs="Arial"/>
          <w:sz w:val="22"/>
          <w:szCs w:val="22"/>
        </w:rPr>
      </w:pPr>
    </w:p>
    <w:p w14:paraId="00122E84" w14:textId="77777777" w:rsidR="00B16E51" w:rsidRPr="00B16E51" w:rsidRDefault="00B16E51" w:rsidP="00B16E51">
      <w:pPr>
        <w:jc w:val="both"/>
        <w:rPr>
          <w:rFonts w:ascii="Arial" w:hAnsi="Arial" w:cs="Arial"/>
          <w:sz w:val="22"/>
          <w:szCs w:val="22"/>
        </w:rPr>
      </w:pPr>
    </w:p>
    <w:p w14:paraId="548F376C" w14:textId="77777777" w:rsidR="00B16E51" w:rsidRPr="00B16E51" w:rsidRDefault="00B16E51" w:rsidP="00B16E51">
      <w:pPr>
        <w:jc w:val="both"/>
        <w:rPr>
          <w:rFonts w:ascii="Arial" w:hAnsi="Arial" w:cs="Arial"/>
          <w:sz w:val="22"/>
          <w:szCs w:val="22"/>
        </w:rPr>
      </w:pPr>
      <w:r w:rsidRPr="00B16E51">
        <w:rPr>
          <w:rFonts w:ascii="Arial" w:hAnsi="Arial" w:cs="Arial"/>
          <w:sz w:val="22"/>
          <w:szCs w:val="22"/>
        </w:rPr>
        <w:t>………………………………………</w:t>
      </w:r>
    </w:p>
    <w:p w14:paraId="154E104B" w14:textId="77777777" w:rsidR="00DC1FCB" w:rsidRPr="00D62F99" w:rsidRDefault="00B16E51" w:rsidP="00D62F99">
      <w:pPr>
        <w:jc w:val="both"/>
        <w:rPr>
          <w:rFonts w:ascii="Arial" w:hAnsi="Arial"/>
          <w:sz w:val="22"/>
          <w:szCs w:val="22"/>
        </w:rPr>
      </w:pPr>
      <w:r w:rsidRPr="00B16E51">
        <w:rPr>
          <w:rFonts w:ascii="Arial" w:hAnsi="Arial"/>
          <w:sz w:val="22"/>
          <w:szCs w:val="22"/>
        </w:rPr>
        <w:t>Unterschrift</w:t>
      </w:r>
    </w:p>
    <w:sectPr w:rsidR="00DC1FCB" w:rsidRPr="00D62F99" w:rsidSect="00DC1FCB">
      <w:headerReference w:type="first" r:id="rId8"/>
      <w:footerReference w:type="first" r:id="rId9"/>
      <w:pgSz w:w="11906" w:h="16838" w:code="9"/>
      <w:pgMar w:top="1531" w:right="1134" w:bottom="1134" w:left="1366" w:header="709" w:footer="11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BEF09" w14:textId="77777777" w:rsidR="008D09F6" w:rsidRDefault="008D09F6" w:rsidP="002F5A1E">
      <w:r>
        <w:separator/>
      </w:r>
    </w:p>
  </w:endnote>
  <w:endnote w:type="continuationSeparator" w:id="0">
    <w:p w14:paraId="0EF84BA8" w14:textId="77777777" w:rsidR="008D09F6" w:rsidRDefault="008D09F6" w:rsidP="002F5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ED6F" w14:textId="77777777" w:rsidR="00C61240" w:rsidRPr="00B26D8F" w:rsidRDefault="00C61240" w:rsidP="0032516F">
    <w:pPr>
      <w:pStyle w:val="Fuzeile"/>
      <w:tabs>
        <w:tab w:val="clear" w:pos="9072"/>
      </w:tabs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E33E9" w14:textId="77777777" w:rsidR="008D09F6" w:rsidRDefault="008D09F6" w:rsidP="002F5A1E">
      <w:r>
        <w:separator/>
      </w:r>
    </w:p>
  </w:footnote>
  <w:footnote w:type="continuationSeparator" w:id="0">
    <w:p w14:paraId="29A7D684" w14:textId="77777777" w:rsidR="008D09F6" w:rsidRDefault="008D09F6" w:rsidP="002F5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024D" w14:textId="77777777" w:rsidR="002F5A1E" w:rsidRDefault="001A023E" w:rsidP="001A023E">
    <w:pPr>
      <w:pStyle w:val="Kopfzeile"/>
      <w:jc w:val="right"/>
    </w:pPr>
    <w:r w:rsidRPr="001A023E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D6CF9F7" wp14:editId="28BE33B3">
          <wp:simplePos x="0" y="0"/>
          <wp:positionH relativeFrom="column">
            <wp:posOffset>4102812</wp:posOffset>
          </wp:positionH>
          <wp:positionV relativeFrom="paragraph">
            <wp:posOffset>60325</wp:posOffset>
          </wp:positionV>
          <wp:extent cx="2019600" cy="824400"/>
          <wp:effectExtent l="0" t="0" r="0" b="0"/>
          <wp:wrapNone/>
          <wp:docPr id="23" name="Grafik 23" descr="C:\Users\Angelika\Documents\Vorlagen-Formulare\Logos\BLGS_Logo_bu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gelika\Documents\Vorlagen-Formulare\Logos\BLGS_Logo_bu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6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B1BF0" w14:textId="77777777" w:rsidR="007B23D1" w:rsidRPr="006660BD" w:rsidRDefault="00176192">
    <w:pPr>
      <w:pStyle w:val="Kopfzeile"/>
      <w:rPr>
        <w:rFonts w:ascii="Arial Narrow" w:hAnsi="Arial Narrow"/>
        <w:color w:val="2F5496" w:themeColor="accent5" w:themeShade="BF"/>
        <w:sz w:val="28"/>
        <w:szCs w:val="28"/>
      </w:rPr>
    </w:pPr>
    <w:r>
      <w:rPr>
        <w:rFonts w:ascii="Arial Narrow" w:hAnsi="Arial Narrow"/>
        <w:color w:val="2F5496" w:themeColor="accent5" w:themeShade="BF"/>
        <w:sz w:val="28"/>
        <w:szCs w:val="28"/>
      </w:rPr>
      <w:t xml:space="preserve">Kandidaturblatt </w:t>
    </w:r>
  </w:p>
  <w:p w14:paraId="1EABA978" w14:textId="07DB0457" w:rsidR="006660BD" w:rsidRPr="006660BD" w:rsidRDefault="006216CF">
    <w:pPr>
      <w:pStyle w:val="Kopfzeile"/>
      <w:rPr>
        <w:rFonts w:ascii="Arial Narrow" w:hAnsi="Arial Narrow"/>
        <w:color w:val="2F5496" w:themeColor="accent5" w:themeShade="BF"/>
        <w:sz w:val="28"/>
        <w:szCs w:val="28"/>
      </w:rPr>
    </w:pPr>
    <w:r>
      <w:rPr>
        <w:rFonts w:ascii="Arial Narrow" w:hAnsi="Arial Narrow"/>
        <w:color w:val="2F5496" w:themeColor="accent5" w:themeShade="BF"/>
        <w:sz w:val="28"/>
        <w:szCs w:val="28"/>
      </w:rPr>
      <w:t>Landesvorstands</w:t>
    </w:r>
    <w:r w:rsidR="00176192">
      <w:rPr>
        <w:rFonts w:ascii="Arial Narrow" w:hAnsi="Arial Narrow"/>
        <w:color w:val="2F5496" w:themeColor="accent5" w:themeShade="BF"/>
        <w:sz w:val="28"/>
        <w:szCs w:val="28"/>
      </w:rPr>
      <w:t xml:space="preserve">wahl </w:t>
    </w:r>
    <w:r w:rsidR="003132A8">
      <w:rPr>
        <w:rFonts w:ascii="Arial Narrow" w:hAnsi="Arial Narrow"/>
        <w:color w:val="2F5496" w:themeColor="accent5" w:themeShade="BF"/>
        <w:sz w:val="28"/>
        <w:szCs w:val="28"/>
      </w:rPr>
      <w:t>Bayern 2023</w:t>
    </w:r>
  </w:p>
  <w:p w14:paraId="3A912DEC" w14:textId="77777777" w:rsidR="006660BD" w:rsidRPr="006660BD" w:rsidRDefault="006660BD">
    <w:pPr>
      <w:pStyle w:val="Kopfzeile"/>
      <w:rPr>
        <w:rFonts w:ascii="Arial Narrow" w:hAnsi="Arial Narrow"/>
        <w:color w:val="2F5496" w:themeColor="accent5" w:themeShade="BF"/>
        <w:sz w:val="28"/>
        <w:szCs w:val="28"/>
      </w:rPr>
    </w:pPr>
  </w:p>
  <w:p w14:paraId="6E9B7B97" w14:textId="77777777" w:rsidR="006660BD" w:rsidRPr="00176192" w:rsidRDefault="006660BD">
    <w:pPr>
      <w:pStyle w:val="Kopfzeile"/>
      <w:rPr>
        <w:rFonts w:ascii="Arial Narrow" w:hAnsi="Arial Narrow"/>
        <w:color w:val="2F5496" w:themeColor="accent5" w:themeShade="BF"/>
        <w:sz w:val="28"/>
        <w:szCs w:val="28"/>
      </w:rPr>
    </w:pPr>
  </w:p>
  <w:p w14:paraId="5DE14D49" w14:textId="77777777" w:rsidR="007B23D1" w:rsidRPr="00176192" w:rsidRDefault="007B23D1">
    <w:pPr>
      <w:pStyle w:val="Kopfzeile"/>
      <w:rPr>
        <w:rFonts w:ascii="Arial Narrow" w:hAnsi="Arial Narrow"/>
        <w:color w:val="2F5496" w:themeColor="accent5" w:themeShade="B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F1426"/>
    <w:multiLevelType w:val="hybridMultilevel"/>
    <w:tmpl w:val="AED234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2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92"/>
    <w:rsid w:val="00016D0D"/>
    <w:rsid w:val="0005595E"/>
    <w:rsid w:val="000653FC"/>
    <w:rsid w:val="00070D01"/>
    <w:rsid w:val="0007639F"/>
    <w:rsid w:val="000A7A87"/>
    <w:rsid w:val="000D083E"/>
    <w:rsid w:val="000E3C83"/>
    <w:rsid w:val="000F3EBC"/>
    <w:rsid w:val="001560AC"/>
    <w:rsid w:val="00176192"/>
    <w:rsid w:val="00182F57"/>
    <w:rsid w:val="001A023E"/>
    <w:rsid w:val="00237417"/>
    <w:rsid w:val="00241576"/>
    <w:rsid w:val="00254475"/>
    <w:rsid w:val="002A7553"/>
    <w:rsid w:val="002B4642"/>
    <w:rsid w:val="002B7A90"/>
    <w:rsid w:val="002C61B7"/>
    <w:rsid w:val="002F5A1E"/>
    <w:rsid w:val="003132A8"/>
    <w:rsid w:val="0032516F"/>
    <w:rsid w:val="00363BD4"/>
    <w:rsid w:val="003773D2"/>
    <w:rsid w:val="00380DA7"/>
    <w:rsid w:val="00380E51"/>
    <w:rsid w:val="003C20C4"/>
    <w:rsid w:val="003C6023"/>
    <w:rsid w:val="004A05DE"/>
    <w:rsid w:val="00534034"/>
    <w:rsid w:val="00590366"/>
    <w:rsid w:val="005B398E"/>
    <w:rsid w:val="006216CF"/>
    <w:rsid w:val="006660BD"/>
    <w:rsid w:val="006B408D"/>
    <w:rsid w:val="0073398F"/>
    <w:rsid w:val="0074298A"/>
    <w:rsid w:val="007852D9"/>
    <w:rsid w:val="007B23D1"/>
    <w:rsid w:val="007E6674"/>
    <w:rsid w:val="0081219D"/>
    <w:rsid w:val="00850F43"/>
    <w:rsid w:val="008575C8"/>
    <w:rsid w:val="008A7B07"/>
    <w:rsid w:val="008C27F1"/>
    <w:rsid w:val="008C6E6C"/>
    <w:rsid w:val="008D09F6"/>
    <w:rsid w:val="008E00D1"/>
    <w:rsid w:val="009622BB"/>
    <w:rsid w:val="009631D8"/>
    <w:rsid w:val="00991E0B"/>
    <w:rsid w:val="009A23FC"/>
    <w:rsid w:val="00A82CCD"/>
    <w:rsid w:val="00A90550"/>
    <w:rsid w:val="00A91F9D"/>
    <w:rsid w:val="00AE774A"/>
    <w:rsid w:val="00B16E51"/>
    <w:rsid w:val="00B26D8F"/>
    <w:rsid w:val="00B32AD2"/>
    <w:rsid w:val="00B378DF"/>
    <w:rsid w:val="00B57653"/>
    <w:rsid w:val="00B97542"/>
    <w:rsid w:val="00C42139"/>
    <w:rsid w:val="00C61240"/>
    <w:rsid w:val="00C864F0"/>
    <w:rsid w:val="00CB076F"/>
    <w:rsid w:val="00CD6FE0"/>
    <w:rsid w:val="00D226CB"/>
    <w:rsid w:val="00D46EF3"/>
    <w:rsid w:val="00D62F99"/>
    <w:rsid w:val="00D67965"/>
    <w:rsid w:val="00DC1FCB"/>
    <w:rsid w:val="00DD2E1B"/>
    <w:rsid w:val="00E01EF9"/>
    <w:rsid w:val="00E45F8D"/>
    <w:rsid w:val="00E65E69"/>
    <w:rsid w:val="00EA7339"/>
    <w:rsid w:val="00EC7F8B"/>
    <w:rsid w:val="00ED1807"/>
    <w:rsid w:val="00F33DD9"/>
    <w:rsid w:val="00F434C3"/>
    <w:rsid w:val="00FB0DE2"/>
    <w:rsid w:val="00FE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D4C08D"/>
  <w15:chartTrackingRefBased/>
  <w15:docId w15:val="{AB56B77C-DAE0-4B35-8E26-564AE26D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761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5A1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F5A1E"/>
  </w:style>
  <w:style w:type="paragraph" w:styleId="Fuzeile">
    <w:name w:val="footer"/>
    <w:basedOn w:val="Standard"/>
    <w:link w:val="FuzeileZchn"/>
    <w:uiPriority w:val="99"/>
    <w:unhideWhenUsed/>
    <w:rsid w:val="002F5A1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F5A1E"/>
  </w:style>
  <w:style w:type="table" w:styleId="Tabellenraster">
    <w:name w:val="Table Grid"/>
    <w:basedOn w:val="NormaleTabelle"/>
    <w:uiPriority w:val="39"/>
    <w:rsid w:val="002C6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378D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EB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EB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76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ika\Documents\Vorlagen\Textvorlagen\2017_Textvorlage_blan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A3557-D23A-4B16-9829-9E4449E1D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2017_Textvorlage_blank</Template>
  <TotalTime>0</TotalTime>
  <Pages>1</Pages>
  <Words>82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angelikaunger@outlook.de</dc:creator>
  <cp:keywords/>
  <dc:description/>
  <cp:lastModifiedBy>Ulrike Helmdach</cp:lastModifiedBy>
  <cp:revision>2</cp:revision>
  <cp:lastPrinted>2017-02-16T11:59:00Z</cp:lastPrinted>
  <dcterms:created xsi:type="dcterms:W3CDTF">2023-02-10T12:24:00Z</dcterms:created>
  <dcterms:modified xsi:type="dcterms:W3CDTF">2023-02-10T12:24:00Z</dcterms:modified>
</cp:coreProperties>
</file>